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3282"/>
        <w:gridCol w:w="1254"/>
        <w:gridCol w:w="567"/>
        <w:gridCol w:w="569"/>
        <w:gridCol w:w="1707"/>
      </w:tblGrid>
      <w:tr w:rsidR="000172E5" w:rsidRPr="00A37F21" w14:paraId="3D7B4D19" w14:textId="77777777" w:rsidTr="002160FD">
        <w:tc>
          <w:tcPr>
            <w:tcW w:w="5000" w:type="pct"/>
            <w:gridSpan w:val="6"/>
            <w:shd w:val="clear" w:color="auto" w:fill="84ACB6" w:themeFill="accent5"/>
            <w:vAlign w:val="bottom"/>
          </w:tcPr>
          <w:p w14:paraId="40D81A72" w14:textId="77777777" w:rsidR="000172E5" w:rsidRPr="00A37F21" w:rsidRDefault="00581AC3" w:rsidP="00120657">
            <w:pPr>
              <w:pStyle w:val="Heading1"/>
              <w:spacing w:before="60" w:after="60"/>
              <w:outlineLvl w:val="0"/>
              <w:rPr>
                <w:sz w:val="22"/>
                <w:lang w:val="en-AU"/>
              </w:rPr>
            </w:pPr>
            <w:bookmarkStart w:id="0" w:name="_GoBack" w:colFirst="1" w:colLast="1"/>
            <w:r w:rsidRPr="00A37F21">
              <w:rPr>
                <w:sz w:val="22"/>
                <w:lang w:val="en-AU"/>
              </w:rPr>
              <w:t>Parent/Guardian Details</w:t>
            </w:r>
          </w:p>
        </w:tc>
      </w:tr>
      <w:tr w:rsidR="000172E5" w:rsidRPr="00A37F21" w14:paraId="2AF3A354" w14:textId="77777777" w:rsidTr="002160FD">
        <w:sdt>
          <w:sdtPr>
            <w:rPr>
              <w:b/>
              <w:sz w:val="22"/>
              <w:lang w:val="en-AU"/>
            </w:rPr>
            <w:id w:val="1621259925"/>
            <w:placeholder>
              <w:docPart w:val="0AD1494EBC6E4546BBFE05AD2CF5C3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8" w:type="pct"/>
                <w:vAlign w:val="bottom"/>
              </w:tcPr>
              <w:p w14:paraId="3E498F13" w14:textId="77777777" w:rsidR="000172E5" w:rsidRPr="007A7B51" w:rsidRDefault="007147D7" w:rsidP="00120657">
                <w:pPr>
                  <w:pStyle w:val="NormalIndent"/>
                  <w:spacing w:before="60" w:after="60"/>
                  <w:ind w:left="34"/>
                  <w:rPr>
                    <w:b/>
                    <w:sz w:val="22"/>
                    <w:lang w:val="en-AU"/>
                  </w:rPr>
                </w:pPr>
                <w:r w:rsidRPr="007A7B51">
                  <w:rPr>
                    <w:b/>
                    <w:sz w:val="22"/>
                    <w:lang w:val="en-AU"/>
                  </w:rPr>
                  <w:t>First Name</w:t>
                </w:r>
              </w:p>
            </w:tc>
          </w:sdtContent>
        </w:sdt>
        <w:tc>
          <w:tcPr>
            <w:tcW w:w="3942" w:type="pct"/>
            <w:gridSpan w:val="5"/>
            <w:tcBorders>
              <w:bottom w:val="single" w:sz="4" w:space="0" w:color="auto"/>
            </w:tcBorders>
            <w:vAlign w:val="bottom"/>
          </w:tcPr>
          <w:p w14:paraId="2702A153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0172E5" w:rsidRPr="00A37F21" w14:paraId="69DB6E0B" w14:textId="77777777" w:rsidTr="002160FD">
        <w:sdt>
          <w:sdtPr>
            <w:rPr>
              <w:b/>
              <w:sz w:val="22"/>
              <w:lang w:val="en-AU"/>
            </w:rPr>
            <w:id w:val="-1470592894"/>
            <w:placeholder>
              <w:docPart w:val="F3C494CA12CE4CD08AE925154001BC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8" w:type="pct"/>
                <w:vAlign w:val="bottom"/>
              </w:tcPr>
              <w:p w14:paraId="5FCD8D81" w14:textId="77777777" w:rsidR="000172E5" w:rsidRPr="007A7B51" w:rsidRDefault="007147D7" w:rsidP="00120657">
                <w:pPr>
                  <w:pStyle w:val="NormalIndent"/>
                  <w:spacing w:before="60" w:after="60"/>
                  <w:ind w:left="34"/>
                  <w:rPr>
                    <w:b/>
                    <w:sz w:val="22"/>
                    <w:lang w:val="en-AU"/>
                  </w:rPr>
                </w:pPr>
                <w:r w:rsidRPr="007A7B51">
                  <w:rPr>
                    <w:b/>
                    <w:sz w:val="22"/>
                    <w:lang w:val="en-AU"/>
                  </w:rPr>
                  <w:t>Last Name</w:t>
                </w:r>
              </w:p>
            </w:tc>
          </w:sdtContent>
        </w:sdt>
        <w:tc>
          <w:tcPr>
            <w:tcW w:w="394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BA6C58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0172E5" w:rsidRPr="00A37F21" w14:paraId="44D3F266" w14:textId="77777777" w:rsidTr="003A21CA">
        <w:tc>
          <w:tcPr>
            <w:tcW w:w="1058" w:type="pct"/>
            <w:vAlign w:val="bottom"/>
          </w:tcPr>
          <w:p w14:paraId="2219826D" w14:textId="77777777" w:rsidR="000172E5" w:rsidRPr="007A7B51" w:rsidRDefault="00581AC3" w:rsidP="00120657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Mobile</w:t>
            </w:r>
          </w:p>
        </w:tc>
        <w:tc>
          <w:tcPr>
            <w:tcW w:w="17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AD4EB0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  <w:tc>
          <w:tcPr>
            <w:tcW w:w="973" w:type="pct"/>
            <w:gridSpan w:val="2"/>
            <w:tcBorders>
              <w:top w:val="single" w:sz="4" w:space="0" w:color="auto"/>
            </w:tcBorders>
            <w:vAlign w:val="bottom"/>
          </w:tcPr>
          <w:p w14:paraId="5EB08D87" w14:textId="77777777" w:rsidR="000172E5" w:rsidRPr="007A7B51" w:rsidRDefault="00581AC3" w:rsidP="00120657">
            <w:pPr>
              <w:spacing w:before="60" w:after="60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Home Phone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325AD8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0172E5" w:rsidRPr="00A37F21" w14:paraId="74AD5D0A" w14:textId="77777777" w:rsidTr="002160FD">
        <w:sdt>
          <w:sdtPr>
            <w:rPr>
              <w:b/>
              <w:sz w:val="22"/>
              <w:lang w:val="en-AU"/>
            </w:rPr>
            <w:id w:val="1334104394"/>
            <w:placeholder>
              <w:docPart w:val="1D61B12208604EF39945D6FD9FC0B1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8" w:type="pct"/>
                <w:vAlign w:val="bottom"/>
              </w:tcPr>
              <w:p w14:paraId="12071C68" w14:textId="77777777" w:rsidR="000172E5" w:rsidRPr="007A7B51" w:rsidRDefault="007147D7" w:rsidP="00120657">
                <w:pPr>
                  <w:pStyle w:val="NormalIndent"/>
                  <w:spacing w:before="60" w:after="60"/>
                  <w:ind w:left="34"/>
                  <w:rPr>
                    <w:b/>
                    <w:sz w:val="22"/>
                    <w:lang w:val="en-AU"/>
                  </w:rPr>
                </w:pPr>
                <w:r w:rsidRPr="007A7B51">
                  <w:rPr>
                    <w:b/>
                    <w:sz w:val="22"/>
                    <w:lang w:val="en-AU"/>
                  </w:rPr>
                  <w:t>Email</w:t>
                </w:r>
              </w:p>
            </w:tc>
          </w:sdtContent>
        </w:sdt>
        <w:tc>
          <w:tcPr>
            <w:tcW w:w="3942" w:type="pct"/>
            <w:gridSpan w:val="5"/>
            <w:tcBorders>
              <w:bottom w:val="single" w:sz="4" w:space="0" w:color="auto"/>
            </w:tcBorders>
            <w:vAlign w:val="bottom"/>
          </w:tcPr>
          <w:p w14:paraId="35D98418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0172E5" w:rsidRPr="00A37F21" w14:paraId="11741E1D" w14:textId="77777777" w:rsidTr="002160FD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9D73E0C" w14:textId="77777777" w:rsidR="000172E5" w:rsidRPr="00A37F21" w:rsidRDefault="000172E5" w:rsidP="00120657">
            <w:pPr>
              <w:spacing w:before="60" w:after="60"/>
              <w:rPr>
                <w:rFonts w:asciiTheme="majorHAnsi" w:hAnsiTheme="majorHAnsi"/>
                <w:b/>
                <w:sz w:val="22"/>
                <w:lang w:val="en-AU"/>
              </w:rPr>
            </w:pPr>
          </w:p>
        </w:tc>
      </w:tr>
      <w:tr w:rsidR="000172E5" w:rsidRPr="00A37F21" w14:paraId="4C042479" w14:textId="77777777" w:rsidTr="002160FD">
        <w:tc>
          <w:tcPr>
            <w:tcW w:w="5000" w:type="pct"/>
            <w:gridSpan w:val="6"/>
            <w:shd w:val="clear" w:color="auto" w:fill="84ACB6" w:themeFill="accent5"/>
            <w:vAlign w:val="bottom"/>
          </w:tcPr>
          <w:p w14:paraId="2EB40A84" w14:textId="53DD8825" w:rsidR="000172E5" w:rsidRPr="00A37F21" w:rsidRDefault="00581AC3" w:rsidP="00120657">
            <w:pPr>
              <w:pStyle w:val="Heading1"/>
              <w:spacing w:before="60" w:after="60"/>
              <w:outlineLvl w:val="0"/>
              <w:rPr>
                <w:sz w:val="22"/>
                <w:lang w:val="en-AU"/>
              </w:rPr>
            </w:pPr>
            <w:r w:rsidRPr="00A37F21">
              <w:rPr>
                <w:sz w:val="22"/>
                <w:lang w:val="en-AU"/>
              </w:rPr>
              <w:t>Child</w:t>
            </w:r>
            <w:r w:rsidR="00D160A3">
              <w:rPr>
                <w:sz w:val="22"/>
                <w:lang w:val="en-AU"/>
              </w:rPr>
              <w:t>/ren</w:t>
            </w:r>
            <w:r w:rsidRPr="00A37F21">
              <w:rPr>
                <w:sz w:val="22"/>
                <w:lang w:val="en-AU"/>
              </w:rPr>
              <w:t xml:space="preserve"> Details</w:t>
            </w:r>
          </w:p>
        </w:tc>
      </w:tr>
      <w:tr w:rsidR="002160FD" w:rsidRPr="00A37F21" w14:paraId="47188D0C" w14:textId="77777777" w:rsidTr="002160FD">
        <w:tc>
          <w:tcPr>
            <w:tcW w:w="1058" w:type="pct"/>
            <w:vAlign w:val="bottom"/>
          </w:tcPr>
          <w:p w14:paraId="55F80A7A" w14:textId="7343C1A6" w:rsidR="002160FD" w:rsidRPr="007A7B51" w:rsidRDefault="00D160A3" w:rsidP="0003708B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 xml:space="preserve">Child 1 </w:t>
            </w:r>
            <w:sdt>
              <w:sdtPr>
                <w:rPr>
                  <w:b/>
                  <w:sz w:val="22"/>
                  <w:lang w:val="en-AU"/>
                </w:rPr>
                <w:id w:val="1545791410"/>
                <w:placeholder>
                  <w:docPart w:val="2F192240361343CAAC28CE33996BA33A"/>
                </w:placeholder>
                <w:temporary/>
                <w:showingPlcHdr/>
                <w15:appearance w15:val="hidden"/>
              </w:sdtPr>
              <w:sdtEndPr/>
              <w:sdtContent>
                <w:r w:rsidR="002160FD" w:rsidRPr="007A7B51">
                  <w:rPr>
                    <w:b/>
                    <w:sz w:val="22"/>
                    <w:lang w:val="en-AU"/>
                  </w:rPr>
                  <w:t>First Name</w:t>
                </w:r>
              </w:sdtContent>
            </w:sdt>
          </w:p>
        </w:tc>
        <w:tc>
          <w:tcPr>
            <w:tcW w:w="2423" w:type="pct"/>
            <w:gridSpan w:val="2"/>
            <w:tcBorders>
              <w:bottom w:val="single" w:sz="4" w:space="0" w:color="auto"/>
            </w:tcBorders>
            <w:vAlign w:val="bottom"/>
          </w:tcPr>
          <w:p w14:paraId="27B6BFF7" w14:textId="77777777" w:rsidR="002160FD" w:rsidRPr="00362814" w:rsidRDefault="002160FD" w:rsidP="0003708B">
            <w:pPr>
              <w:spacing w:before="60" w:after="60"/>
              <w:rPr>
                <w:sz w:val="22"/>
                <w:highlight w:val="lightGray"/>
                <w:lang w:val="en-AU"/>
              </w:rPr>
            </w:pPr>
          </w:p>
        </w:tc>
        <w:tc>
          <w:tcPr>
            <w:tcW w:w="607" w:type="pct"/>
            <w:gridSpan w:val="2"/>
            <w:tcBorders>
              <w:bottom w:val="single" w:sz="4" w:space="0" w:color="auto"/>
            </w:tcBorders>
            <w:vAlign w:val="bottom"/>
          </w:tcPr>
          <w:p w14:paraId="28EF31CF" w14:textId="77777777" w:rsidR="002160FD" w:rsidRPr="008014B2" w:rsidRDefault="002160FD" w:rsidP="0003708B">
            <w:pPr>
              <w:spacing w:before="60" w:after="60"/>
              <w:rPr>
                <w:b/>
                <w:sz w:val="22"/>
                <w:lang w:val="en-AU"/>
              </w:rPr>
            </w:pPr>
            <w:r w:rsidRPr="008014B2">
              <w:rPr>
                <w:b/>
                <w:sz w:val="22"/>
                <w:lang w:val="en-AU"/>
              </w:rPr>
              <w:t>Gender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vAlign w:val="bottom"/>
          </w:tcPr>
          <w:p w14:paraId="7B56AC2F" w14:textId="77777777" w:rsidR="002160FD" w:rsidRPr="00362814" w:rsidRDefault="002160FD" w:rsidP="0003708B">
            <w:pPr>
              <w:spacing w:before="60" w:after="60"/>
              <w:rPr>
                <w:sz w:val="22"/>
                <w:highlight w:val="lightGray"/>
                <w:lang w:val="en-AU"/>
              </w:rPr>
            </w:pPr>
            <w:r w:rsidRPr="000B1E91">
              <w:rPr>
                <w:b/>
                <w:sz w:val="22"/>
                <w:lang w:val="en-AU"/>
              </w:rPr>
              <w:t>M</w:t>
            </w:r>
            <w:r>
              <w:rPr>
                <w:sz w:val="22"/>
                <w:lang w:val="en-AU"/>
              </w:rPr>
              <w:t xml:space="preserve"> </w:t>
            </w:r>
            <w:sdt>
              <w:sdtPr>
                <w:rPr>
                  <w:sz w:val="22"/>
                  <w:highlight w:val="lightGray"/>
                  <w:lang w:val="en-AU"/>
                </w:rPr>
                <w:id w:val="640161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highlight w:val="lightGray"/>
                    <w:lang w:val="en-AU"/>
                  </w:rPr>
                  <w:t>☐</w:t>
                </w:r>
              </w:sdtContent>
            </w:sdt>
            <w:r w:rsidRPr="000B1E91">
              <w:rPr>
                <w:sz w:val="22"/>
                <w:lang w:val="en-AU"/>
              </w:rPr>
              <w:t xml:space="preserve">    </w:t>
            </w:r>
            <w:r w:rsidRPr="000B1E91">
              <w:rPr>
                <w:b/>
                <w:sz w:val="22"/>
                <w:lang w:val="en-AU"/>
              </w:rPr>
              <w:t>F</w:t>
            </w:r>
            <w:r>
              <w:rPr>
                <w:sz w:val="22"/>
                <w:lang w:val="en-AU"/>
              </w:rPr>
              <w:t xml:space="preserve"> </w:t>
            </w:r>
            <w:sdt>
              <w:sdtPr>
                <w:rPr>
                  <w:sz w:val="22"/>
                  <w:highlight w:val="lightGray"/>
                  <w:lang w:val="en-AU"/>
                </w:rPr>
                <w:id w:val="1611015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2814">
                  <w:rPr>
                    <w:rFonts w:ascii="MS Gothic" w:eastAsia="MS Gothic" w:hAnsi="MS Gothic" w:hint="eastAsia"/>
                    <w:sz w:val="22"/>
                    <w:highlight w:val="lightGray"/>
                    <w:lang w:val="en-AU"/>
                  </w:rPr>
                  <w:t>☐</w:t>
                </w:r>
              </w:sdtContent>
            </w:sdt>
          </w:p>
        </w:tc>
      </w:tr>
      <w:tr w:rsidR="000172E5" w:rsidRPr="00A37F21" w14:paraId="34D0779A" w14:textId="77777777" w:rsidTr="002160FD">
        <w:tc>
          <w:tcPr>
            <w:tcW w:w="1058" w:type="pct"/>
            <w:vAlign w:val="bottom"/>
          </w:tcPr>
          <w:p w14:paraId="13E7D682" w14:textId="1C145314" w:rsidR="000172E5" w:rsidRPr="007A7B51" w:rsidRDefault="00D160A3" w:rsidP="00120657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 xml:space="preserve">Child 1 </w:t>
            </w:r>
            <w:sdt>
              <w:sdtPr>
                <w:rPr>
                  <w:b/>
                  <w:sz w:val="22"/>
                  <w:lang w:val="en-AU"/>
                </w:rPr>
                <w:id w:val="-1368443858"/>
                <w:placeholder>
                  <w:docPart w:val="12A34B19FF2F4B07B9B5C08E52F91325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A7B51">
                  <w:rPr>
                    <w:b/>
                    <w:sz w:val="22"/>
                    <w:lang w:val="en-AU"/>
                  </w:rPr>
                  <w:t>Last Name</w:t>
                </w:r>
              </w:sdtContent>
            </w:sdt>
          </w:p>
        </w:tc>
        <w:tc>
          <w:tcPr>
            <w:tcW w:w="394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1D0834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0172E5" w:rsidRPr="00A37F21" w14:paraId="4B419E53" w14:textId="77777777" w:rsidTr="003A21CA">
        <w:tc>
          <w:tcPr>
            <w:tcW w:w="1058" w:type="pct"/>
            <w:vAlign w:val="bottom"/>
          </w:tcPr>
          <w:p w14:paraId="3C891813" w14:textId="77777777" w:rsidR="000172E5" w:rsidRPr="007A7B51" w:rsidRDefault="00581AC3" w:rsidP="00120657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Date of Birth</w:t>
            </w:r>
          </w:p>
        </w:tc>
        <w:tc>
          <w:tcPr>
            <w:tcW w:w="17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6D7587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  <w:tc>
          <w:tcPr>
            <w:tcW w:w="973" w:type="pct"/>
            <w:gridSpan w:val="2"/>
            <w:tcBorders>
              <w:top w:val="single" w:sz="4" w:space="0" w:color="auto"/>
            </w:tcBorders>
            <w:vAlign w:val="bottom"/>
          </w:tcPr>
          <w:p w14:paraId="6C42BA12" w14:textId="475775FA" w:rsidR="000172E5" w:rsidRPr="007A7B51" w:rsidRDefault="00581AC3" w:rsidP="00120657">
            <w:pPr>
              <w:spacing w:before="60" w:after="60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 xml:space="preserve">Year </w:t>
            </w:r>
            <w:r w:rsidR="003A21CA">
              <w:rPr>
                <w:b/>
                <w:sz w:val="22"/>
                <w:lang w:val="en-AU"/>
              </w:rPr>
              <w:t>l</w:t>
            </w:r>
            <w:r w:rsidRPr="007A7B51">
              <w:rPr>
                <w:b/>
                <w:sz w:val="22"/>
                <w:lang w:val="en-AU"/>
              </w:rPr>
              <w:t xml:space="preserve">evel </w:t>
            </w:r>
            <w:r w:rsidR="003A21CA">
              <w:rPr>
                <w:b/>
                <w:sz w:val="22"/>
                <w:lang w:val="en-AU"/>
              </w:rPr>
              <w:t>applying for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E93275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D160A3" w:rsidRPr="00A37F21" w14:paraId="6DD2E9E4" w14:textId="77777777" w:rsidTr="00D160A3"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2CB8DD65" w14:textId="77777777" w:rsidR="00D160A3" w:rsidRDefault="00D160A3" w:rsidP="00562B68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</w:p>
        </w:tc>
        <w:tc>
          <w:tcPr>
            <w:tcW w:w="2423" w:type="pct"/>
            <w:gridSpan w:val="2"/>
            <w:tcBorders>
              <w:bottom w:val="single" w:sz="4" w:space="0" w:color="auto"/>
            </w:tcBorders>
            <w:vAlign w:val="bottom"/>
          </w:tcPr>
          <w:p w14:paraId="4B124681" w14:textId="77777777" w:rsidR="00D160A3" w:rsidRPr="00362814" w:rsidRDefault="00D160A3" w:rsidP="00562B68">
            <w:pPr>
              <w:spacing w:before="60" w:after="60"/>
              <w:rPr>
                <w:sz w:val="22"/>
                <w:highlight w:val="lightGray"/>
                <w:lang w:val="en-AU"/>
              </w:rPr>
            </w:pPr>
          </w:p>
        </w:tc>
        <w:tc>
          <w:tcPr>
            <w:tcW w:w="607" w:type="pct"/>
            <w:gridSpan w:val="2"/>
            <w:tcBorders>
              <w:bottom w:val="single" w:sz="4" w:space="0" w:color="auto"/>
            </w:tcBorders>
            <w:vAlign w:val="bottom"/>
          </w:tcPr>
          <w:p w14:paraId="1727A266" w14:textId="77777777" w:rsidR="00D160A3" w:rsidRPr="008014B2" w:rsidRDefault="00D160A3" w:rsidP="00562B68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  <w:tc>
          <w:tcPr>
            <w:tcW w:w="912" w:type="pct"/>
            <w:tcBorders>
              <w:bottom w:val="single" w:sz="4" w:space="0" w:color="auto"/>
            </w:tcBorders>
            <w:vAlign w:val="bottom"/>
          </w:tcPr>
          <w:p w14:paraId="668DED3B" w14:textId="77777777" w:rsidR="00D160A3" w:rsidRPr="000B1E91" w:rsidRDefault="00D160A3" w:rsidP="00562B68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D160A3" w:rsidRPr="00A37F21" w14:paraId="4A7C52F7" w14:textId="77777777" w:rsidTr="00D160A3">
        <w:tc>
          <w:tcPr>
            <w:tcW w:w="1058" w:type="pct"/>
            <w:tcBorders>
              <w:top w:val="single" w:sz="4" w:space="0" w:color="auto"/>
            </w:tcBorders>
            <w:vAlign w:val="bottom"/>
          </w:tcPr>
          <w:p w14:paraId="0D052BC4" w14:textId="6EDBA7ED" w:rsidR="00D160A3" w:rsidRPr="007A7B51" w:rsidRDefault="00D160A3" w:rsidP="00562B68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 xml:space="preserve">Child 2 </w:t>
            </w:r>
            <w:sdt>
              <w:sdtPr>
                <w:rPr>
                  <w:b/>
                  <w:sz w:val="22"/>
                  <w:lang w:val="en-AU"/>
                </w:rPr>
                <w:id w:val="-1428261124"/>
                <w:placeholder>
                  <w:docPart w:val="67863ABDEB3F4BF4815D63D9896FA503"/>
                </w:placeholder>
                <w:temporary/>
                <w:showingPlcHdr/>
                <w15:appearance w15:val="hidden"/>
              </w:sdtPr>
              <w:sdtEndPr/>
              <w:sdtContent>
                <w:r w:rsidRPr="007A7B51">
                  <w:rPr>
                    <w:b/>
                    <w:sz w:val="22"/>
                    <w:lang w:val="en-AU"/>
                  </w:rPr>
                  <w:t>First Name</w:t>
                </w:r>
              </w:sdtContent>
            </w:sdt>
          </w:p>
        </w:tc>
        <w:tc>
          <w:tcPr>
            <w:tcW w:w="242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6CAB63" w14:textId="77777777" w:rsidR="00D160A3" w:rsidRPr="00362814" w:rsidRDefault="00D160A3" w:rsidP="00562B68">
            <w:pPr>
              <w:spacing w:before="60" w:after="60"/>
              <w:rPr>
                <w:sz w:val="22"/>
                <w:highlight w:val="lightGray"/>
                <w:lang w:val="en-AU"/>
              </w:rPr>
            </w:pPr>
          </w:p>
        </w:tc>
        <w:tc>
          <w:tcPr>
            <w:tcW w:w="60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F7BCBF" w14:textId="77777777" w:rsidR="00D160A3" w:rsidRPr="008014B2" w:rsidRDefault="00D160A3" w:rsidP="00562B68">
            <w:pPr>
              <w:spacing w:before="60" w:after="60"/>
              <w:rPr>
                <w:b/>
                <w:sz w:val="22"/>
                <w:lang w:val="en-AU"/>
              </w:rPr>
            </w:pPr>
            <w:r w:rsidRPr="008014B2">
              <w:rPr>
                <w:b/>
                <w:sz w:val="22"/>
                <w:lang w:val="en-AU"/>
              </w:rPr>
              <w:t>Gender</w:t>
            </w:r>
          </w:p>
        </w:tc>
        <w:tc>
          <w:tcPr>
            <w:tcW w:w="91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10C5AE" w14:textId="77777777" w:rsidR="00D160A3" w:rsidRPr="00362814" w:rsidRDefault="00D160A3" w:rsidP="00562B68">
            <w:pPr>
              <w:spacing w:before="60" w:after="60"/>
              <w:rPr>
                <w:sz w:val="22"/>
                <w:highlight w:val="lightGray"/>
                <w:lang w:val="en-AU"/>
              </w:rPr>
            </w:pPr>
            <w:r w:rsidRPr="000B1E91">
              <w:rPr>
                <w:b/>
                <w:sz w:val="22"/>
                <w:lang w:val="en-AU"/>
              </w:rPr>
              <w:t>M</w:t>
            </w:r>
            <w:r>
              <w:rPr>
                <w:sz w:val="22"/>
                <w:lang w:val="en-AU"/>
              </w:rPr>
              <w:t xml:space="preserve"> </w:t>
            </w:r>
            <w:sdt>
              <w:sdtPr>
                <w:rPr>
                  <w:sz w:val="22"/>
                  <w:highlight w:val="lightGray"/>
                  <w:lang w:val="en-AU"/>
                </w:rPr>
                <w:id w:val="14802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highlight w:val="lightGray"/>
                    <w:lang w:val="en-AU"/>
                  </w:rPr>
                  <w:t>☐</w:t>
                </w:r>
              </w:sdtContent>
            </w:sdt>
            <w:r w:rsidRPr="000B1E91">
              <w:rPr>
                <w:sz w:val="22"/>
                <w:lang w:val="en-AU"/>
              </w:rPr>
              <w:t xml:space="preserve">    </w:t>
            </w:r>
            <w:r w:rsidRPr="000B1E91">
              <w:rPr>
                <w:b/>
                <w:sz w:val="22"/>
                <w:lang w:val="en-AU"/>
              </w:rPr>
              <w:t>F</w:t>
            </w:r>
            <w:r>
              <w:rPr>
                <w:sz w:val="22"/>
                <w:lang w:val="en-AU"/>
              </w:rPr>
              <w:t xml:space="preserve"> </w:t>
            </w:r>
            <w:sdt>
              <w:sdtPr>
                <w:rPr>
                  <w:sz w:val="22"/>
                  <w:highlight w:val="lightGray"/>
                  <w:lang w:val="en-AU"/>
                </w:rPr>
                <w:id w:val="-6265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2814">
                  <w:rPr>
                    <w:rFonts w:ascii="MS Gothic" w:eastAsia="MS Gothic" w:hAnsi="MS Gothic" w:hint="eastAsia"/>
                    <w:sz w:val="22"/>
                    <w:highlight w:val="lightGray"/>
                    <w:lang w:val="en-AU"/>
                  </w:rPr>
                  <w:t>☐</w:t>
                </w:r>
              </w:sdtContent>
            </w:sdt>
          </w:p>
        </w:tc>
      </w:tr>
      <w:tr w:rsidR="00D160A3" w:rsidRPr="00A37F21" w14:paraId="2564B544" w14:textId="77777777" w:rsidTr="00562B68">
        <w:tc>
          <w:tcPr>
            <w:tcW w:w="1058" w:type="pct"/>
            <w:vAlign w:val="bottom"/>
          </w:tcPr>
          <w:p w14:paraId="1E87B4C2" w14:textId="5AF58E8C" w:rsidR="00D160A3" w:rsidRPr="007A7B51" w:rsidRDefault="00D160A3" w:rsidP="00562B68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 xml:space="preserve">Child 2 </w:t>
            </w:r>
            <w:sdt>
              <w:sdtPr>
                <w:rPr>
                  <w:b/>
                  <w:sz w:val="22"/>
                  <w:lang w:val="en-AU"/>
                </w:rPr>
                <w:id w:val="-2009282106"/>
                <w:placeholder>
                  <w:docPart w:val="110D2FC0E78146DEA601994DE8185204"/>
                </w:placeholder>
                <w:temporary/>
                <w:showingPlcHdr/>
                <w15:appearance w15:val="hidden"/>
              </w:sdtPr>
              <w:sdtEndPr/>
              <w:sdtContent>
                <w:r w:rsidRPr="007A7B51">
                  <w:rPr>
                    <w:b/>
                    <w:sz w:val="22"/>
                    <w:lang w:val="en-AU"/>
                  </w:rPr>
                  <w:t>Last Name</w:t>
                </w:r>
              </w:sdtContent>
            </w:sdt>
          </w:p>
        </w:tc>
        <w:tc>
          <w:tcPr>
            <w:tcW w:w="394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2E46F3" w14:textId="77777777" w:rsidR="00D160A3" w:rsidRPr="00A37F21" w:rsidRDefault="00D160A3" w:rsidP="00562B68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D160A3" w:rsidRPr="00A37F21" w14:paraId="7D8DDCEC" w14:textId="77777777" w:rsidTr="00562B68">
        <w:tc>
          <w:tcPr>
            <w:tcW w:w="1058" w:type="pct"/>
            <w:vAlign w:val="bottom"/>
          </w:tcPr>
          <w:p w14:paraId="238AB524" w14:textId="77777777" w:rsidR="00D160A3" w:rsidRPr="007A7B51" w:rsidRDefault="00D160A3" w:rsidP="00562B68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Date of Birth</w:t>
            </w:r>
          </w:p>
        </w:tc>
        <w:tc>
          <w:tcPr>
            <w:tcW w:w="17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53EBD7" w14:textId="77777777" w:rsidR="00D160A3" w:rsidRPr="00A37F21" w:rsidRDefault="00D160A3" w:rsidP="00562B68">
            <w:pPr>
              <w:spacing w:before="60" w:after="60"/>
              <w:rPr>
                <w:sz w:val="22"/>
                <w:lang w:val="en-AU"/>
              </w:rPr>
            </w:pPr>
          </w:p>
        </w:tc>
        <w:tc>
          <w:tcPr>
            <w:tcW w:w="973" w:type="pct"/>
            <w:gridSpan w:val="2"/>
            <w:tcBorders>
              <w:top w:val="single" w:sz="4" w:space="0" w:color="auto"/>
            </w:tcBorders>
            <w:vAlign w:val="bottom"/>
          </w:tcPr>
          <w:p w14:paraId="7D8B4EB3" w14:textId="77777777" w:rsidR="00D160A3" w:rsidRPr="007A7B51" w:rsidRDefault="00D160A3" w:rsidP="00562B68">
            <w:pPr>
              <w:spacing w:before="60" w:after="60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 xml:space="preserve">Year </w:t>
            </w:r>
            <w:r>
              <w:rPr>
                <w:b/>
                <w:sz w:val="22"/>
                <w:lang w:val="en-AU"/>
              </w:rPr>
              <w:t>l</w:t>
            </w:r>
            <w:r w:rsidRPr="007A7B51">
              <w:rPr>
                <w:b/>
                <w:sz w:val="22"/>
                <w:lang w:val="en-AU"/>
              </w:rPr>
              <w:t xml:space="preserve">evel </w:t>
            </w:r>
            <w:r>
              <w:rPr>
                <w:b/>
                <w:sz w:val="22"/>
                <w:lang w:val="en-AU"/>
              </w:rPr>
              <w:t>applying for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5720B0" w14:textId="77777777" w:rsidR="00D160A3" w:rsidRPr="00A37F21" w:rsidRDefault="00D160A3" w:rsidP="00562B68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0172E5" w:rsidRPr="00A37F21" w14:paraId="682CE9FB" w14:textId="77777777" w:rsidTr="002160FD">
        <w:tc>
          <w:tcPr>
            <w:tcW w:w="1058" w:type="pct"/>
            <w:vAlign w:val="bottom"/>
          </w:tcPr>
          <w:p w14:paraId="2F63BE9B" w14:textId="77777777" w:rsidR="000172E5" w:rsidRPr="007A7B51" w:rsidRDefault="00560EB2" w:rsidP="00120657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Current Address</w:t>
            </w:r>
          </w:p>
        </w:tc>
        <w:tc>
          <w:tcPr>
            <w:tcW w:w="3942" w:type="pct"/>
            <w:gridSpan w:val="5"/>
            <w:tcBorders>
              <w:bottom w:val="single" w:sz="4" w:space="0" w:color="auto"/>
            </w:tcBorders>
            <w:vAlign w:val="bottom"/>
          </w:tcPr>
          <w:p w14:paraId="2093FBBB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120657" w:rsidRPr="00A37F21" w14:paraId="346D61E9" w14:textId="77777777" w:rsidTr="002160FD">
        <w:tc>
          <w:tcPr>
            <w:tcW w:w="1058" w:type="pct"/>
            <w:vAlign w:val="bottom"/>
          </w:tcPr>
          <w:p w14:paraId="1E19331A" w14:textId="77777777" w:rsidR="00120657" w:rsidRPr="007A7B51" w:rsidRDefault="00120657" w:rsidP="00120657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</w:p>
        </w:tc>
        <w:tc>
          <w:tcPr>
            <w:tcW w:w="3942" w:type="pct"/>
            <w:gridSpan w:val="5"/>
            <w:tcBorders>
              <w:bottom w:val="single" w:sz="4" w:space="0" w:color="auto"/>
            </w:tcBorders>
            <w:vAlign w:val="bottom"/>
          </w:tcPr>
          <w:p w14:paraId="47CA3C05" w14:textId="77777777" w:rsidR="00120657" w:rsidRPr="00A37F21" w:rsidRDefault="00120657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560EB2" w:rsidRPr="00A37F21" w14:paraId="59816036" w14:textId="77777777" w:rsidTr="003A21CA">
        <w:tc>
          <w:tcPr>
            <w:tcW w:w="1058" w:type="pct"/>
            <w:vAlign w:val="center"/>
          </w:tcPr>
          <w:p w14:paraId="6351F62B" w14:textId="77777777" w:rsidR="00560EB2" w:rsidRPr="007A7B51" w:rsidRDefault="00560EB2" w:rsidP="00120657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Religion</w:t>
            </w:r>
          </w:p>
        </w:tc>
        <w:tc>
          <w:tcPr>
            <w:tcW w:w="17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DB73F" w14:textId="77777777" w:rsidR="00560EB2" w:rsidRPr="00A37F21" w:rsidRDefault="00560EB2" w:rsidP="00120657">
            <w:pPr>
              <w:spacing w:before="60" w:after="60"/>
              <w:rPr>
                <w:sz w:val="22"/>
                <w:lang w:val="en-AU"/>
              </w:rPr>
            </w:pPr>
          </w:p>
        </w:tc>
        <w:tc>
          <w:tcPr>
            <w:tcW w:w="973" w:type="pct"/>
            <w:gridSpan w:val="2"/>
            <w:tcBorders>
              <w:top w:val="single" w:sz="4" w:space="0" w:color="auto"/>
            </w:tcBorders>
            <w:vAlign w:val="center"/>
          </w:tcPr>
          <w:p w14:paraId="584BCDBE" w14:textId="33986ED0" w:rsidR="00560EB2" w:rsidRPr="007A7B51" w:rsidRDefault="00A37F21" w:rsidP="00120657">
            <w:pPr>
              <w:spacing w:before="60" w:after="60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Has the child</w:t>
            </w:r>
            <w:r w:rsidR="00D160A3">
              <w:rPr>
                <w:b/>
                <w:sz w:val="22"/>
                <w:lang w:val="en-AU"/>
              </w:rPr>
              <w:t>/ren</w:t>
            </w:r>
            <w:r w:rsidRPr="007A7B51">
              <w:rPr>
                <w:b/>
                <w:sz w:val="22"/>
                <w:lang w:val="en-AU"/>
              </w:rPr>
              <w:t xml:space="preserve"> been baptis</w:t>
            </w:r>
            <w:r w:rsidR="00560EB2" w:rsidRPr="007A7B51">
              <w:rPr>
                <w:b/>
                <w:sz w:val="22"/>
                <w:lang w:val="en-AU"/>
              </w:rPr>
              <w:t>ed?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0D467" w14:textId="77777777" w:rsidR="00560EB2" w:rsidRPr="00A37F21" w:rsidRDefault="00560EB2" w:rsidP="00120657">
            <w:pPr>
              <w:spacing w:before="60" w:after="60"/>
              <w:jc w:val="center"/>
              <w:rPr>
                <w:sz w:val="22"/>
                <w:lang w:val="en-AU"/>
              </w:rPr>
            </w:pPr>
            <w:r w:rsidRPr="00A37F21">
              <w:rPr>
                <w:sz w:val="22"/>
                <w:lang w:val="en-AU"/>
              </w:rPr>
              <w:t>YES / NO</w:t>
            </w:r>
          </w:p>
        </w:tc>
      </w:tr>
      <w:tr w:rsidR="000172E5" w:rsidRPr="00A37F21" w14:paraId="21E09131" w14:textId="77777777" w:rsidTr="002160FD">
        <w:tc>
          <w:tcPr>
            <w:tcW w:w="1058" w:type="pct"/>
            <w:vAlign w:val="bottom"/>
          </w:tcPr>
          <w:p w14:paraId="5354EDEE" w14:textId="77777777" w:rsidR="000172E5" w:rsidRPr="007A7B51" w:rsidRDefault="00560EB2" w:rsidP="00120657">
            <w:pPr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Current School/Kinder</w:t>
            </w:r>
          </w:p>
        </w:tc>
        <w:tc>
          <w:tcPr>
            <w:tcW w:w="3942" w:type="pct"/>
            <w:gridSpan w:val="5"/>
            <w:vAlign w:val="bottom"/>
          </w:tcPr>
          <w:p w14:paraId="7C389607" w14:textId="77777777" w:rsidR="000172E5" w:rsidRPr="00A37F21" w:rsidRDefault="000172E5" w:rsidP="00120657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120657" w:rsidRPr="00A37F21" w14:paraId="45EE089E" w14:textId="77777777" w:rsidTr="003A21CA">
        <w:tc>
          <w:tcPr>
            <w:tcW w:w="1058" w:type="pct"/>
            <w:vAlign w:val="bottom"/>
          </w:tcPr>
          <w:p w14:paraId="3F2EC803" w14:textId="77777777" w:rsidR="00120657" w:rsidRPr="007A7B51" w:rsidRDefault="00120657" w:rsidP="00120657">
            <w:pPr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Reason for leaving current school</w:t>
            </w:r>
          </w:p>
        </w:tc>
        <w:tc>
          <w:tcPr>
            <w:tcW w:w="17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BF250" w14:textId="77777777" w:rsidR="00120657" w:rsidRPr="00A37F21" w:rsidRDefault="00120657" w:rsidP="00120657">
            <w:pPr>
              <w:spacing w:before="60" w:after="60"/>
              <w:rPr>
                <w:sz w:val="22"/>
                <w:lang w:val="en-AU"/>
              </w:rPr>
            </w:pPr>
          </w:p>
        </w:tc>
        <w:tc>
          <w:tcPr>
            <w:tcW w:w="973" w:type="pct"/>
            <w:gridSpan w:val="2"/>
            <w:tcBorders>
              <w:top w:val="single" w:sz="4" w:space="0" w:color="auto"/>
            </w:tcBorders>
            <w:vAlign w:val="center"/>
          </w:tcPr>
          <w:p w14:paraId="454B84A9" w14:textId="77777777" w:rsidR="00120657" w:rsidRPr="007A7B51" w:rsidRDefault="00120657" w:rsidP="00120657">
            <w:pPr>
              <w:spacing w:before="60" w:after="60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Has the Principal been notified?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D1791" w14:textId="77777777" w:rsidR="00120657" w:rsidRPr="00A37F21" w:rsidRDefault="00120657" w:rsidP="00120657">
            <w:pPr>
              <w:spacing w:before="60" w:after="60"/>
              <w:jc w:val="center"/>
              <w:rPr>
                <w:sz w:val="22"/>
                <w:lang w:val="en-AU"/>
              </w:rPr>
            </w:pPr>
            <w:r w:rsidRPr="00A37F21">
              <w:rPr>
                <w:sz w:val="22"/>
                <w:lang w:val="en-AU"/>
              </w:rPr>
              <w:t>YES / NO</w:t>
            </w:r>
          </w:p>
        </w:tc>
      </w:tr>
      <w:tr w:rsidR="00120657" w:rsidRPr="00A37F21" w14:paraId="38856A8F" w14:textId="77777777" w:rsidTr="002160FD">
        <w:tc>
          <w:tcPr>
            <w:tcW w:w="1058" w:type="pct"/>
            <w:vAlign w:val="center"/>
          </w:tcPr>
          <w:p w14:paraId="57CD6173" w14:textId="77777777" w:rsidR="00120657" w:rsidRPr="007A7B51" w:rsidRDefault="00120657" w:rsidP="00120657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Australian Citizen</w:t>
            </w:r>
          </w:p>
        </w:tc>
        <w:tc>
          <w:tcPr>
            <w:tcW w:w="17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060A0" w14:textId="77777777" w:rsidR="00120657" w:rsidRPr="00A37F21" w:rsidRDefault="00120657" w:rsidP="00120657">
            <w:pPr>
              <w:spacing w:before="60" w:after="60"/>
              <w:jc w:val="center"/>
              <w:rPr>
                <w:sz w:val="22"/>
                <w:lang w:val="en-AU"/>
              </w:rPr>
            </w:pPr>
            <w:r w:rsidRPr="00A37F21">
              <w:rPr>
                <w:sz w:val="22"/>
                <w:lang w:val="en-AU"/>
              </w:rPr>
              <w:t>YES / NO</w:t>
            </w:r>
          </w:p>
        </w:tc>
        <w:tc>
          <w:tcPr>
            <w:tcW w:w="218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7D0E3" w14:textId="77777777" w:rsidR="00120657" w:rsidRPr="007A7B51" w:rsidRDefault="00120657" w:rsidP="00120657">
            <w:pPr>
              <w:spacing w:before="60" w:after="60"/>
              <w:jc w:val="center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(if no, please fill in the following VISA information)</w:t>
            </w:r>
          </w:p>
        </w:tc>
      </w:tr>
      <w:tr w:rsidR="00120657" w:rsidRPr="00A37F21" w14:paraId="0BDB9C64" w14:textId="77777777" w:rsidTr="00FE2A14">
        <w:tc>
          <w:tcPr>
            <w:tcW w:w="1058" w:type="pct"/>
            <w:shd w:val="clear" w:color="auto" w:fill="F2F2F2" w:themeFill="background1" w:themeFillShade="F2"/>
            <w:vAlign w:val="center"/>
          </w:tcPr>
          <w:p w14:paraId="3F35BF49" w14:textId="77777777" w:rsidR="00120657" w:rsidRPr="007A7B51" w:rsidRDefault="00120657" w:rsidP="00066CD9">
            <w:pPr>
              <w:pStyle w:val="NormalIndent"/>
              <w:spacing w:before="60" w:after="60"/>
              <w:ind w:left="34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What type of VISA?</w:t>
            </w:r>
          </w:p>
        </w:tc>
        <w:tc>
          <w:tcPr>
            <w:tcW w:w="17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F83288" w14:textId="77777777" w:rsidR="00120657" w:rsidRPr="00A37F21" w:rsidRDefault="00120657" w:rsidP="00066CD9">
            <w:pPr>
              <w:spacing w:before="60" w:after="60"/>
              <w:rPr>
                <w:sz w:val="22"/>
                <w:lang w:val="en-AU"/>
              </w:rPr>
            </w:pPr>
          </w:p>
        </w:tc>
        <w:tc>
          <w:tcPr>
            <w:tcW w:w="97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B74B2B" w14:textId="77777777" w:rsidR="00120657" w:rsidRPr="007A7B51" w:rsidRDefault="00120657" w:rsidP="00066CD9">
            <w:pPr>
              <w:spacing w:before="60" w:after="60"/>
              <w:rPr>
                <w:b/>
                <w:sz w:val="22"/>
                <w:lang w:val="en-AU"/>
              </w:rPr>
            </w:pPr>
            <w:r w:rsidRPr="007A7B51">
              <w:rPr>
                <w:b/>
                <w:sz w:val="22"/>
                <w:lang w:val="en-AU"/>
              </w:rPr>
              <w:t>VISA Number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CBA090" w14:textId="77777777" w:rsidR="00120657" w:rsidRPr="00A37F21" w:rsidRDefault="00120657" w:rsidP="00066CD9">
            <w:pPr>
              <w:spacing w:before="60" w:after="60"/>
              <w:jc w:val="center"/>
              <w:rPr>
                <w:sz w:val="22"/>
                <w:lang w:val="en-AU"/>
              </w:rPr>
            </w:pPr>
          </w:p>
        </w:tc>
      </w:tr>
      <w:bookmarkEnd w:id="0"/>
    </w:tbl>
    <w:p w14:paraId="58DD53A1" w14:textId="77777777" w:rsidR="007A7B51" w:rsidRDefault="007A7B51"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37F21" w:rsidRPr="00A37F21" w14:paraId="1077653F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DE33D6" w14:textId="77777777" w:rsidR="00A37F21" w:rsidRPr="00A37F21" w:rsidRDefault="00A37F21" w:rsidP="00120657">
            <w:pPr>
              <w:spacing w:before="60" w:after="60"/>
              <w:rPr>
                <w:b/>
                <w:sz w:val="22"/>
                <w:lang w:val="en-AU"/>
              </w:rPr>
            </w:pPr>
            <w:r w:rsidRPr="00A37F21">
              <w:rPr>
                <w:b/>
                <w:sz w:val="22"/>
                <w:lang w:val="en-AU"/>
              </w:rPr>
              <w:lastRenderedPageBreak/>
              <w:t>CHECKLIST</w:t>
            </w:r>
          </w:p>
        </w:tc>
      </w:tr>
      <w:tr w:rsidR="003A21CA" w:rsidRPr="00A37F21" w14:paraId="3E127C98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7C738" w14:textId="0B40A06C" w:rsidR="003A21CA" w:rsidRPr="003A21CA" w:rsidRDefault="003A21CA" w:rsidP="00120657">
            <w:pPr>
              <w:spacing w:before="60" w:after="60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>Do you have a copy of the birth certificate</w:t>
            </w:r>
            <w:r w:rsidR="00FE2A14">
              <w:rPr>
                <w:sz w:val="22"/>
                <w:lang w:val="en-AU"/>
              </w:rPr>
              <w:t xml:space="preserve"> (to provide at a later date)</w:t>
            </w:r>
            <w:r>
              <w:rPr>
                <w:sz w:val="22"/>
                <w:lang w:val="en-AU"/>
              </w:rPr>
              <w:tab/>
            </w:r>
            <w:r>
              <w:rPr>
                <w:sz w:val="22"/>
                <w:lang w:val="en-AU"/>
              </w:rPr>
              <w:tab/>
            </w:r>
            <w:r w:rsidRPr="00120657">
              <w:rPr>
                <w:sz w:val="22"/>
              </w:rPr>
              <w:t>YES / NO</w:t>
            </w:r>
          </w:p>
        </w:tc>
      </w:tr>
      <w:tr w:rsidR="003A21CA" w:rsidRPr="00A37F21" w14:paraId="57487601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00123" w14:textId="68429F1B" w:rsidR="003A21CA" w:rsidRDefault="003A21CA" w:rsidP="003A21CA">
            <w:pPr>
              <w:spacing w:before="60" w:after="60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>Do you have a copy of the baptism certificate</w:t>
            </w:r>
            <w:r w:rsidR="00FE2A14">
              <w:rPr>
                <w:sz w:val="22"/>
                <w:lang w:val="en-AU"/>
              </w:rPr>
              <w:t xml:space="preserve"> (to provide at a later date)</w:t>
            </w:r>
            <w:r>
              <w:rPr>
                <w:sz w:val="22"/>
                <w:lang w:val="en-AU"/>
              </w:rPr>
              <w:tab/>
            </w:r>
            <w:r>
              <w:rPr>
                <w:sz w:val="22"/>
                <w:lang w:val="en-AU"/>
              </w:rPr>
              <w:tab/>
            </w:r>
            <w:r w:rsidRPr="00120657">
              <w:rPr>
                <w:sz w:val="22"/>
              </w:rPr>
              <w:t>YES / NO</w:t>
            </w:r>
          </w:p>
        </w:tc>
      </w:tr>
      <w:tr w:rsidR="003A21CA" w:rsidRPr="00A37F21" w14:paraId="1A3D0DAA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61C6C" w14:textId="3120293B" w:rsidR="003A21CA" w:rsidRPr="00A37F21" w:rsidRDefault="003A21CA" w:rsidP="003A21CA">
            <w:pPr>
              <w:spacing w:before="60" w:after="60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>Is your current address in St John the Apostle zone</w:t>
            </w:r>
            <w:r>
              <w:rPr>
                <w:sz w:val="22"/>
                <w:lang w:val="en-AU"/>
              </w:rPr>
              <w:tab/>
            </w:r>
            <w:r>
              <w:rPr>
                <w:sz w:val="22"/>
                <w:lang w:val="en-AU"/>
              </w:rPr>
              <w:tab/>
            </w:r>
            <w:r>
              <w:rPr>
                <w:sz w:val="22"/>
                <w:lang w:val="en-AU"/>
              </w:rPr>
              <w:tab/>
            </w:r>
            <w:r>
              <w:rPr>
                <w:sz w:val="22"/>
                <w:lang w:val="en-AU"/>
              </w:rPr>
              <w:tab/>
            </w:r>
            <w:r w:rsidRPr="00120657">
              <w:rPr>
                <w:sz w:val="22"/>
              </w:rPr>
              <w:t>YES / NO</w:t>
            </w:r>
          </w:p>
        </w:tc>
      </w:tr>
      <w:tr w:rsidR="003A21CA" w:rsidRPr="00A37F21" w14:paraId="4928D5DC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C92CF" w14:textId="77777777" w:rsidR="003A21CA" w:rsidRDefault="003A21CA" w:rsidP="003A21CA">
            <w:pPr>
              <w:spacing w:before="60" w:after="60"/>
              <w:rPr>
                <w:sz w:val="22"/>
                <w:lang w:val="en-AU"/>
              </w:rPr>
            </w:pPr>
          </w:p>
        </w:tc>
      </w:tr>
      <w:tr w:rsidR="003A21CA" w:rsidRPr="00A37F21" w14:paraId="37160B76" w14:textId="77777777" w:rsidTr="007A7B51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A12E6A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>ENROLMENT PROCESS</w:t>
            </w:r>
          </w:p>
          <w:p w14:paraId="487E7C03" w14:textId="77777777" w:rsidR="003A21CA" w:rsidRPr="00A37F21" w:rsidRDefault="003A21CA" w:rsidP="003A21CA">
            <w:pPr>
              <w:shd w:val="clear" w:color="auto" w:fill="FFFFFF"/>
              <w:spacing w:before="0" w:line="315" w:lineRule="atLeast"/>
              <w:rPr>
                <w:rFonts w:eastAsia="Times New Roman" w:cstheme="minorHAnsi"/>
                <w:color w:val="777777"/>
                <w:sz w:val="22"/>
                <w:szCs w:val="23"/>
                <w:lang w:val="en-AU" w:eastAsia="en-AU"/>
              </w:rPr>
            </w:pPr>
            <w:r w:rsidRPr="00A37F21">
              <w:rPr>
                <w:rFonts w:eastAsia="Times New Roman" w:cstheme="minorHAnsi"/>
                <w:b/>
                <w:bCs/>
                <w:color w:val="777777"/>
                <w:sz w:val="22"/>
                <w:szCs w:val="23"/>
                <w:lang w:val="en-AU" w:eastAsia="en-AU"/>
              </w:rPr>
              <w:t>Enrolments into St. John the Apostle Catholic Primary School are taken in the following priority:</w:t>
            </w:r>
          </w:p>
          <w:p w14:paraId="37686152" w14:textId="77777777" w:rsidR="003A21CA" w:rsidRPr="00A37F21" w:rsidRDefault="003A21CA" w:rsidP="003A21C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0" w:line="345" w:lineRule="atLeast"/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</w:pPr>
            <w:r w:rsidRPr="00A37F21"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  <w:t>Baptised children of the St. John the Apostle Catholic Primary School’s catchment area.</w:t>
            </w:r>
          </w:p>
          <w:p w14:paraId="3A6A65A6" w14:textId="77777777" w:rsidR="003A21CA" w:rsidRPr="00A37F21" w:rsidRDefault="003A21CA" w:rsidP="003A21C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0" w:line="345" w:lineRule="atLeast"/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</w:pPr>
            <w:r w:rsidRPr="00A37F21"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  <w:t>Siblings of children already enrolled at the school.</w:t>
            </w:r>
          </w:p>
          <w:p w14:paraId="1ECA697F" w14:textId="77777777" w:rsidR="003A21CA" w:rsidRPr="00A37F21" w:rsidRDefault="003A21CA" w:rsidP="003A21C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0" w:line="345" w:lineRule="atLeast"/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</w:pPr>
            <w:r w:rsidRPr="00A37F21"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  <w:t>Catholic children from other schools within St Andrew’s Parish where a need exists.</w:t>
            </w:r>
          </w:p>
          <w:p w14:paraId="563DFEF5" w14:textId="77777777" w:rsidR="003A21CA" w:rsidRPr="00A37F21" w:rsidRDefault="003A21CA" w:rsidP="003A21C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0" w:line="345" w:lineRule="atLeast"/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</w:pPr>
            <w:r w:rsidRPr="00A37F21"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  <w:t>Children from Orthodox religions residing in the catchment area.</w:t>
            </w:r>
          </w:p>
          <w:p w14:paraId="236AE455" w14:textId="77777777" w:rsidR="003A21CA" w:rsidRPr="00A37F21" w:rsidRDefault="003A21CA" w:rsidP="003A21C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0" w:line="345" w:lineRule="atLeast"/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</w:pPr>
            <w:r w:rsidRPr="00A37F21"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  <w:t>Catholic children from other parishes determined by the Parish Priest &amp; Principal.</w:t>
            </w:r>
          </w:p>
          <w:p w14:paraId="56C656DC" w14:textId="77777777" w:rsidR="003A21CA" w:rsidRPr="00A37F21" w:rsidRDefault="003A21CA" w:rsidP="003A21C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0" w:line="345" w:lineRule="atLeast"/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</w:pPr>
            <w:r w:rsidRPr="00A37F21"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  <w:t>Other non-Catholic Baptised Christians where a faith environment is sought for the child.</w:t>
            </w:r>
          </w:p>
          <w:p w14:paraId="11FF28CA" w14:textId="77777777" w:rsidR="003A21CA" w:rsidRPr="00183AB6" w:rsidRDefault="003A21CA" w:rsidP="003A21C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0" w:line="345" w:lineRule="atLeast"/>
              <w:rPr>
                <w:sz w:val="22"/>
                <w:lang w:val="en-AU"/>
              </w:rPr>
            </w:pPr>
            <w:r w:rsidRPr="00A37F21">
              <w:rPr>
                <w:rFonts w:eastAsia="Times New Roman" w:cstheme="minorHAnsi"/>
                <w:color w:val="222222"/>
                <w:sz w:val="22"/>
                <w:szCs w:val="23"/>
                <w:lang w:val="en-AU" w:eastAsia="en-AU"/>
              </w:rPr>
              <w:t>Non-Christians where a need is established, following a meeting with the Parish Priest and Principal.</w:t>
            </w:r>
          </w:p>
          <w:p w14:paraId="04CC9252" w14:textId="77777777" w:rsidR="003A21CA" w:rsidRPr="00A37F21" w:rsidRDefault="003A21CA" w:rsidP="003A21CA">
            <w:pPr>
              <w:pStyle w:val="ListParagraph"/>
              <w:shd w:val="clear" w:color="auto" w:fill="FFFFFF"/>
              <w:spacing w:before="0" w:line="345" w:lineRule="atLeast"/>
              <w:ind w:left="459"/>
              <w:rPr>
                <w:sz w:val="22"/>
                <w:lang w:val="en-AU"/>
              </w:rPr>
            </w:pPr>
          </w:p>
        </w:tc>
      </w:tr>
      <w:tr w:rsidR="003A21CA" w:rsidRPr="00A37F21" w14:paraId="38A09F24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28621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>NOTES:</w:t>
            </w:r>
          </w:p>
        </w:tc>
      </w:tr>
      <w:tr w:rsidR="003A21CA" w:rsidRPr="00A37F21" w14:paraId="53EBB5E0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60B49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3A21CA" w:rsidRPr="00A37F21" w14:paraId="55BF0689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AD41B9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3A21CA" w:rsidRPr="00A37F21" w14:paraId="3FFCFADE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A95AE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3A21CA" w:rsidRPr="00A37F21" w14:paraId="5D2D4A12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0FB80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3A21CA" w:rsidRPr="00A37F21" w14:paraId="0DDCA3DA" w14:textId="77777777" w:rsidTr="00D05D5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F75F3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3A21CA" w:rsidRPr="00A37F21" w14:paraId="1AF4CFFA" w14:textId="77777777" w:rsidTr="00D05D5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69AFD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3A21CA" w:rsidRPr="00A37F21" w14:paraId="48AAC65B" w14:textId="77777777" w:rsidTr="00D05D55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3CDB6B29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3A21CA" w:rsidRPr="00A37F21" w14:paraId="3F236399" w14:textId="77777777" w:rsidTr="007A7B51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A886F51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</w:p>
        </w:tc>
      </w:tr>
      <w:tr w:rsidR="003A21CA" w:rsidRPr="00A37F21" w14:paraId="54837E0E" w14:textId="77777777" w:rsidTr="007A7B5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BB0B102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>OFFICE USE ONLY</w:t>
            </w:r>
          </w:p>
        </w:tc>
      </w:tr>
      <w:tr w:rsidR="003A21CA" w:rsidRPr="00A37F21" w14:paraId="1A0D3F6B" w14:textId="77777777" w:rsidTr="00183AB6">
        <w:trPr>
          <w:trHeight w:val="33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387C13E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>Date received:</w:t>
            </w:r>
          </w:p>
        </w:tc>
      </w:tr>
      <w:tr w:rsidR="003A21CA" w:rsidRPr="00A37F21" w14:paraId="75BAC6BC" w14:textId="77777777" w:rsidTr="00183AB6">
        <w:trPr>
          <w:trHeight w:val="3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946A1D3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>In zone:</w:t>
            </w:r>
            <w:r>
              <w:rPr>
                <w:b/>
                <w:sz w:val="22"/>
                <w:lang w:val="en-AU"/>
              </w:rPr>
              <w:tab/>
            </w:r>
            <w:r>
              <w:rPr>
                <w:b/>
                <w:sz w:val="22"/>
                <w:lang w:val="en-AU"/>
              </w:rPr>
              <w:tab/>
            </w:r>
            <w:r>
              <w:rPr>
                <w:b/>
                <w:sz w:val="22"/>
                <w:lang w:val="en-AU"/>
              </w:rPr>
              <w:tab/>
            </w:r>
            <w:r w:rsidRPr="00120657">
              <w:rPr>
                <w:sz w:val="22"/>
              </w:rPr>
              <w:t>YES / NO</w:t>
            </w:r>
          </w:p>
        </w:tc>
      </w:tr>
      <w:tr w:rsidR="003A21CA" w:rsidRPr="00A37F21" w14:paraId="203D372F" w14:textId="77777777" w:rsidTr="00183AB6">
        <w:trPr>
          <w:trHeight w:val="3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9670526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>If no, zoned to which school:</w:t>
            </w:r>
          </w:p>
        </w:tc>
      </w:tr>
      <w:tr w:rsidR="003A21CA" w:rsidRPr="00A37F21" w14:paraId="69FC4A17" w14:textId="77777777" w:rsidTr="00183AB6">
        <w:trPr>
          <w:trHeight w:val="3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77AB846" w14:textId="77777777" w:rsidR="003A21CA" w:rsidRDefault="003A21CA" w:rsidP="003A21CA">
            <w:pPr>
              <w:spacing w:before="60" w:after="60"/>
              <w:rPr>
                <w:b/>
                <w:sz w:val="22"/>
                <w:lang w:val="en-AU"/>
              </w:rPr>
            </w:pPr>
            <w:r>
              <w:rPr>
                <w:b/>
                <w:sz w:val="22"/>
                <w:lang w:val="en-AU"/>
              </w:rPr>
              <w:t>Enrolment Pack Issued:</w:t>
            </w:r>
            <w:r>
              <w:rPr>
                <w:b/>
                <w:sz w:val="22"/>
                <w:lang w:val="en-AU"/>
              </w:rPr>
              <w:tab/>
            </w:r>
            <w:r>
              <w:rPr>
                <w:b/>
                <w:sz w:val="22"/>
                <w:lang w:val="en-AU"/>
              </w:rPr>
              <w:tab/>
            </w:r>
            <w:r w:rsidRPr="00120657">
              <w:rPr>
                <w:sz w:val="22"/>
              </w:rPr>
              <w:t>YES / NO</w:t>
            </w:r>
          </w:p>
        </w:tc>
      </w:tr>
    </w:tbl>
    <w:p w14:paraId="0EB34D71" w14:textId="77777777" w:rsidR="000172E5" w:rsidRPr="00A37F21" w:rsidRDefault="000172E5" w:rsidP="00637200">
      <w:pPr>
        <w:rPr>
          <w:lang w:val="en-AU"/>
        </w:rPr>
      </w:pPr>
    </w:p>
    <w:sectPr w:rsidR="000172E5" w:rsidRPr="00A37F21" w:rsidSect="00A37F21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12495A" w14:textId="77777777" w:rsidR="0041731B" w:rsidRDefault="0041731B" w:rsidP="000172E5">
      <w:pPr>
        <w:spacing w:after="0" w:line="240" w:lineRule="auto"/>
      </w:pPr>
      <w:r>
        <w:separator/>
      </w:r>
    </w:p>
  </w:endnote>
  <w:endnote w:type="continuationSeparator" w:id="0">
    <w:p w14:paraId="7A472480" w14:textId="77777777" w:rsidR="0041731B" w:rsidRDefault="0041731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BE4322-EECB-400F-BF3B-0289CF1325D3}"/>
    <w:embedBold r:id="rId2" w:fontKey="{7AC8C2D5-393A-44D9-A47C-5B1F684EC1A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7DA324C-26A8-481F-9EED-95DF4EF780D0}"/>
    <w:embedBold r:id="rId4" w:fontKey="{7D8A3E8B-49F7-41EB-A457-DC1F7DA5585B}"/>
    <w:embedItalic r:id="rId5" w:fontKey="{F0164F01-C444-43C9-AA81-EAC66DB34CF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62000DF-3F06-4A04-AC9C-1CEF7C7BDF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5D372A3-BEF6-40AF-AE65-3A7112E65F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42EE18B-9C31-4F5F-B015-A31187CE5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93265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4EAEE7" w14:textId="77777777" w:rsidR="00183AB6" w:rsidRDefault="00183A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79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98CC08" w14:textId="77777777" w:rsidR="00183AB6" w:rsidRDefault="00183A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7950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2D790" w14:textId="77777777" w:rsidR="00183AB6" w:rsidRDefault="00183A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7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D48926" w14:textId="77777777" w:rsidR="00183AB6" w:rsidRDefault="00183A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B6016" w14:textId="77777777" w:rsidR="0041731B" w:rsidRDefault="0041731B" w:rsidP="000172E5">
      <w:pPr>
        <w:spacing w:after="0" w:line="240" w:lineRule="auto"/>
      </w:pPr>
      <w:r>
        <w:separator/>
      </w:r>
    </w:p>
  </w:footnote>
  <w:footnote w:type="continuationSeparator" w:id="0">
    <w:p w14:paraId="7B0C5A17" w14:textId="77777777" w:rsidR="0041731B" w:rsidRDefault="0041731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106"/>
      <w:gridCol w:w="7254"/>
    </w:tblGrid>
    <w:tr w:rsidR="00A37F21" w:rsidRPr="00637200" w14:paraId="188C6242" w14:textId="77777777" w:rsidTr="00BD2D46">
      <w:trPr>
        <w:trHeight w:val="990"/>
      </w:trPr>
      <w:tc>
        <w:tcPr>
          <w:tcW w:w="1350" w:type="dxa"/>
          <w:vAlign w:val="center"/>
        </w:tcPr>
        <w:p w14:paraId="42DD2FE5" w14:textId="77777777" w:rsidR="00A37F21" w:rsidRPr="00637200" w:rsidRDefault="00A37F21" w:rsidP="00A37F21">
          <w:pPr>
            <w:pStyle w:val="Header"/>
          </w:pPr>
          <w:r>
            <w:rPr>
              <w:noProof/>
              <w:lang w:val="en-AU" w:eastAsia="en-AU"/>
            </w:rPr>
            <w:drawing>
              <wp:inline distT="0" distB="0" distL="0" distR="0" wp14:anchorId="08A5211B" wp14:editId="41F3CC52">
                <wp:extent cx="1200150" cy="85998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Transparen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8133" cy="86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A832C33" w14:textId="77777777" w:rsidR="00A37F21" w:rsidRPr="00581AC3" w:rsidRDefault="00A37F21" w:rsidP="00A37F21">
          <w:pPr>
            <w:pStyle w:val="Header"/>
            <w:spacing w:before="0"/>
            <w:rPr>
              <w:sz w:val="28"/>
            </w:rPr>
          </w:pPr>
          <w:r w:rsidRPr="00581AC3">
            <w:rPr>
              <w:sz w:val="28"/>
            </w:rPr>
            <w:t>St Andrew’s Parish</w:t>
          </w:r>
        </w:p>
        <w:p w14:paraId="5543695B" w14:textId="77777777" w:rsidR="00A37F21" w:rsidRDefault="00A37F21" w:rsidP="00A37F21">
          <w:pPr>
            <w:pStyle w:val="Header"/>
            <w:spacing w:before="0"/>
            <w:rPr>
              <w:sz w:val="36"/>
            </w:rPr>
          </w:pPr>
          <w:r w:rsidRPr="00581AC3">
            <w:rPr>
              <w:sz w:val="36"/>
            </w:rPr>
            <w:t>St John the Apostle Catholic Primary School</w:t>
          </w:r>
        </w:p>
        <w:p w14:paraId="162DB72E" w14:textId="77777777" w:rsidR="00A37F21" w:rsidRPr="00581AC3" w:rsidRDefault="00A37F21" w:rsidP="00A37F21">
          <w:pPr>
            <w:pStyle w:val="Header"/>
            <w:spacing w:before="0"/>
            <w:rPr>
              <w:sz w:val="20"/>
            </w:rPr>
          </w:pPr>
          <w:r w:rsidRPr="00581AC3">
            <w:rPr>
              <w:sz w:val="20"/>
            </w:rPr>
            <w:t>54-76 Kingbird Avenue</w:t>
          </w:r>
        </w:p>
        <w:p w14:paraId="72D9217F" w14:textId="77777777" w:rsidR="00A37F21" w:rsidRPr="00581AC3" w:rsidRDefault="00A37F21" w:rsidP="00A37F21">
          <w:pPr>
            <w:pStyle w:val="Header"/>
            <w:spacing w:before="0"/>
            <w:rPr>
              <w:sz w:val="20"/>
            </w:rPr>
          </w:pPr>
          <w:r w:rsidRPr="00581AC3">
            <w:rPr>
              <w:sz w:val="20"/>
            </w:rPr>
            <w:t>Tarneit VIC 3029</w:t>
          </w:r>
        </w:p>
        <w:p w14:paraId="0EE6F169" w14:textId="77777777" w:rsidR="00A37F21" w:rsidRPr="00581AC3" w:rsidRDefault="00A37F21" w:rsidP="00A37F21">
          <w:pPr>
            <w:pStyle w:val="Header"/>
            <w:spacing w:before="0"/>
            <w:rPr>
              <w:sz w:val="20"/>
            </w:rPr>
          </w:pPr>
          <w:r w:rsidRPr="00581AC3">
            <w:rPr>
              <w:sz w:val="20"/>
            </w:rPr>
            <w:t>PH 03 8754 4300</w:t>
          </w:r>
        </w:p>
        <w:p w14:paraId="4CC80EC1" w14:textId="0ABD1F5F" w:rsidR="00A37F21" w:rsidRDefault="00A37F21" w:rsidP="00A37F21">
          <w:pPr>
            <w:pStyle w:val="Header"/>
            <w:spacing w:before="0"/>
            <w:rPr>
              <w:sz w:val="20"/>
            </w:rPr>
          </w:pPr>
          <w:r w:rsidRPr="00581AC3">
            <w:rPr>
              <w:sz w:val="20"/>
            </w:rPr>
            <w:t xml:space="preserve">Email: </w:t>
          </w:r>
          <w:hyperlink r:id="rId2" w:history="1">
            <w:r w:rsidR="0061279D" w:rsidRPr="00342FD5">
              <w:rPr>
                <w:rStyle w:val="Hyperlink"/>
                <w:sz w:val="20"/>
              </w:rPr>
              <w:t>enrolments@stjatarneit.catholic.edu.au</w:t>
            </w:r>
          </w:hyperlink>
        </w:p>
        <w:p w14:paraId="31EAD223" w14:textId="77777777" w:rsidR="00A37F21" w:rsidRPr="00637200" w:rsidRDefault="00A37F21" w:rsidP="00A37F21">
          <w:pPr>
            <w:pStyle w:val="Header"/>
            <w:spacing w:before="0"/>
          </w:pPr>
          <w:r w:rsidRPr="00581AC3">
            <w:rPr>
              <w:sz w:val="52"/>
            </w:rPr>
            <w:t>ENROLMENT ENQUIRY FORM</w:t>
          </w:r>
        </w:p>
      </w:tc>
    </w:tr>
  </w:tbl>
  <w:p w14:paraId="5CA233C6" w14:textId="77777777" w:rsidR="00A37F21" w:rsidRPr="00A37F21" w:rsidRDefault="00A37F21" w:rsidP="007A7B51">
    <w:pPr>
      <w:pStyle w:val="Header"/>
      <w:spacing w:before="0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AE2131C"/>
    <w:multiLevelType w:val="hybridMultilevel"/>
    <w:tmpl w:val="9E8E1896"/>
    <w:lvl w:ilvl="0" w:tplc="0C09000F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0A4C3D"/>
    <w:multiLevelType w:val="multilevel"/>
    <w:tmpl w:val="1CC04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EDD729A"/>
    <w:multiLevelType w:val="hybridMultilevel"/>
    <w:tmpl w:val="BE0E937E"/>
    <w:lvl w:ilvl="0" w:tplc="0C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8"/>
  </w:num>
  <w:num w:numId="8">
    <w:abstractNumId w:val="13"/>
  </w:num>
  <w:num w:numId="9">
    <w:abstractNumId w:val="20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2"/>
  </w:num>
  <w:num w:numId="15">
    <w:abstractNumId w:val="10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5"/>
  </w:num>
  <w:num w:numId="23">
    <w:abstractNumId w:val="6"/>
  </w:num>
  <w:num w:numId="24">
    <w:abstractNumId w:val="11"/>
  </w:num>
  <w:num w:numId="2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AC3"/>
    <w:rsid w:val="000172E5"/>
    <w:rsid w:val="00052382"/>
    <w:rsid w:val="0006568A"/>
    <w:rsid w:val="00076F0F"/>
    <w:rsid w:val="00084253"/>
    <w:rsid w:val="00092D43"/>
    <w:rsid w:val="000D1F49"/>
    <w:rsid w:val="00120657"/>
    <w:rsid w:val="001727CA"/>
    <w:rsid w:val="001800AB"/>
    <w:rsid w:val="00183AB6"/>
    <w:rsid w:val="002160FD"/>
    <w:rsid w:val="002C56E6"/>
    <w:rsid w:val="00311D4F"/>
    <w:rsid w:val="0034390E"/>
    <w:rsid w:val="00344849"/>
    <w:rsid w:val="00361E11"/>
    <w:rsid w:val="003769BA"/>
    <w:rsid w:val="003A21CA"/>
    <w:rsid w:val="003F0847"/>
    <w:rsid w:val="0040090B"/>
    <w:rsid w:val="0041731B"/>
    <w:rsid w:val="0046302A"/>
    <w:rsid w:val="00487D2D"/>
    <w:rsid w:val="004D5D62"/>
    <w:rsid w:val="005112D0"/>
    <w:rsid w:val="00560EB2"/>
    <w:rsid w:val="0057314E"/>
    <w:rsid w:val="00577E06"/>
    <w:rsid w:val="00581AC3"/>
    <w:rsid w:val="00583334"/>
    <w:rsid w:val="005A2755"/>
    <w:rsid w:val="005A3BF7"/>
    <w:rsid w:val="005F2035"/>
    <w:rsid w:val="005F7990"/>
    <w:rsid w:val="0061279D"/>
    <w:rsid w:val="006145D8"/>
    <w:rsid w:val="00637200"/>
    <w:rsid w:val="0063739C"/>
    <w:rsid w:val="007147D7"/>
    <w:rsid w:val="00770F25"/>
    <w:rsid w:val="007A35A8"/>
    <w:rsid w:val="007A7B51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37F21"/>
    <w:rsid w:val="00A71F2C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5D55"/>
    <w:rsid w:val="00D160A3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3637"/>
    <w:rsid w:val="00FC7475"/>
    <w:rsid w:val="00FE2A1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8CB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84ACB6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84ACB6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A37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7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98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1094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9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3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nrolments@stjatarneit.catholic.edu.au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obai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D1494EBC6E4546BBFE05AD2CF5C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F40C3-5E6B-4ADE-B2A2-8AECE719BB32}"/>
      </w:docPartPr>
      <w:docPartBody>
        <w:p w:rsidR="000E0E6E" w:rsidRDefault="000E0E6E">
          <w:pPr>
            <w:pStyle w:val="0AD1494EBC6E4546BBFE05AD2CF5C374"/>
          </w:pPr>
          <w:r w:rsidRPr="006145D8">
            <w:t>First Name</w:t>
          </w:r>
        </w:p>
      </w:docPartBody>
    </w:docPart>
    <w:docPart>
      <w:docPartPr>
        <w:name w:val="F3C494CA12CE4CD08AE925154001B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0C5E3-4F75-420C-986A-097E4816B4A1}"/>
      </w:docPartPr>
      <w:docPartBody>
        <w:p w:rsidR="000E0E6E" w:rsidRDefault="000E0E6E">
          <w:pPr>
            <w:pStyle w:val="F3C494CA12CE4CD08AE925154001BC2E"/>
          </w:pPr>
          <w:r w:rsidRPr="006145D8">
            <w:t>Last Name</w:t>
          </w:r>
        </w:p>
      </w:docPartBody>
    </w:docPart>
    <w:docPart>
      <w:docPartPr>
        <w:name w:val="1D61B12208604EF39945D6FD9FC0B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9E1D2-5232-4B4C-90F9-2B813F92008E}"/>
      </w:docPartPr>
      <w:docPartBody>
        <w:p w:rsidR="000E0E6E" w:rsidRDefault="000E0E6E">
          <w:pPr>
            <w:pStyle w:val="1D61B12208604EF39945D6FD9FC0B10F"/>
          </w:pPr>
          <w:r w:rsidRPr="006145D8">
            <w:t>Email</w:t>
          </w:r>
        </w:p>
      </w:docPartBody>
    </w:docPart>
    <w:docPart>
      <w:docPartPr>
        <w:name w:val="12A34B19FF2F4B07B9B5C08E52F91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DE6D6-5A92-4A17-B5CE-808CECA212C4}"/>
      </w:docPartPr>
      <w:docPartBody>
        <w:p w:rsidR="000E0E6E" w:rsidRDefault="000E0E6E">
          <w:pPr>
            <w:pStyle w:val="12A34B19FF2F4B07B9B5C08E52F91325"/>
          </w:pPr>
          <w:r w:rsidRPr="006145D8">
            <w:t>Last Name</w:t>
          </w:r>
        </w:p>
      </w:docPartBody>
    </w:docPart>
    <w:docPart>
      <w:docPartPr>
        <w:name w:val="2F192240361343CAAC28CE33996BA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B09A1-CFC5-4056-8400-6943F6A28E68}"/>
      </w:docPartPr>
      <w:docPartBody>
        <w:p w:rsidR="00B369BA" w:rsidRDefault="00373DF9" w:rsidP="00373DF9">
          <w:pPr>
            <w:pStyle w:val="2F192240361343CAAC28CE33996BA33A"/>
          </w:pPr>
          <w:r w:rsidRPr="006145D8">
            <w:t>First Name</w:t>
          </w:r>
        </w:p>
      </w:docPartBody>
    </w:docPart>
    <w:docPart>
      <w:docPartPr>
        <w:name w:val="67863ABDEB3F4BF4815D63D9896FA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59E90-3862-4666-834B-0754667EBE1F}"/>
      </w:docPartPr>
      <w:docPartBody>
        <w:p w:rsidR="00002432" w:rsidRDefault="00835C6F" w:rsidP="00835C6F">
          <w:pPr>
            <w:pStyle w:val="67863ABDEB3F4BF4815D63D9896FA503"/>
          </w:pPr>
          <w:r w:rsidRPr="006145D8">
            <w:t>First Name</w:t>
          </w:r>
        </w:p>
      </w:docPartBody>
    </w:docPart>
    <w:docPart>
      <w:docPartPr>
        <w:name w:val="110D2FC0E78146DEA601994DE8185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5C355-ABDA-4F0F-B3E5-8F82A8DFD991}"/>
      </w:docPartPr>
      <w:docPartBody>
        <w:p w:rsidR="00002432" w:rsidRDefault="00835C6F" w:rsidP="00835C6F">
          <w:pPr>
            <w:pStyle w:val="110D2FC0E78146DEA601994DE8185204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E6E"/>
    <w:rsid w:val="00002432"/>
    <w:rsid w:val="000E0E6E"/>
    <w:rsid w:val="00373DF9"/>
    <w:rsid w:val="005021D3"/>
    <w:rsid w:val="00835C6F"/>
    <w:rsid w:val="00B3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C954496EE8BE42BD9110EE0F4D72655A">
    <w:name w:val="C954496EE8BE42BD9110EE0F4D72655A"/>
  </w:style>
  <w:style w:type="paragraph" w:customStyle="1" w:styleId="0AD1494EBC6E4546BBFE05AD2CF5C374">
    <w:name w:val="0AD1494EBC6E4546BBFE05AD2CF5C374"/>
  </w:style>
  <w:style w:type="paragraph" w:customStyle="1" w:styleId="F3C494CA12CE4CD08AE925154001BC2E">
    <w:name w:val="F3C494CA12CE4CD08AE925154001BC2E"/>
  </w:style>
  <w:style w:type="paragraph" w:customStyle="1" w:styleId="3B5BAF8215BD4885A7E26A83CAB8D622">
    <w:name w:val="3B5BAF8215BD4885A7E26A83CAB8D622"/>
  </w:style>
  <w:style w:type="paragraph" w:customStyle="1" w:styleId="74099FA8852444A88274081A636C2BBA">
    <w:name w:val="74099FA8852444A88274081A636C2BBA"/>
  </w:style>
  <w:style w:type="paragraph" w:customStyle="1" w:styleId="1D61B12208604EF39945D6FD9FC0B10F">
    <w:name w:val="1D61B12208604EF39945D6FD9FC0B10F"/>
  </w:style>
  <w:style w:type="paragraph" w:customStyle="1" w:styleId="61B29C96247F4A10A7D4F9D50A97371B">
    <w:name w:val="61B29C96247F4A10A7D4F9D50A97371B"/>
  </w:style>
  <w:style w:type="paragraph" w:customStyle="1" w:styleId="7CA6FBEA1AF949F59AA78A700CD4B296">
    <w:name w:val="7CA6FBEA1AF949F59AA78A700CD4B296"/>
  </w:style>
  <w:style w:type="paragraph" w:customStyle="1" w:styleId="12A34B19FF2F4B07B9B5C08E52F91325">
    <w:name w:val="12A34B19FF2F4B07B9B5C08E52F91325"/>
  </w:style>
  <w:style w:type="paragraph" w:customStyle="1" w:styleId="F8C28B18B8E34968AEB2BB40C2F4EE4D">
    <w:name w:val="F8C28B18B8E34968AEB2BB40C2F4EE4D"/>
  </w:style>
  <w:style w:type="paragraph" w:customStyle="1" w:styleId="0BA7B26F067742AF97D381CD1CCB111D">
    <w:name w:val="0BA7B26F067742AF97D381CD1CCB111D"/>
  </w:style>
  <w:style w:type="paragraph" w:customStyle="1" w:styleId="2AA6EE0516D1496D9D5BD28A85949A26">
    <w:name w:val="2AA6EE0516D1496D9D5BD28A85949A26"/>
  </w:style>
  <w:style w:type="paragraph" w:customStyle="1" w:styleId="9E01EFE0FB62439BA444C5463A713095">
    <w:name w:val="9E01EFE0FB62439BA444C5463A713095"/>
  </w:style>
  <w:style w:type="paragraph" w:customStyle="1" w:styleId="2F192240361343CAAC28CE33996BA33A">
    <w:name w:val="2F192240361343CAAC28CE33996BA33A"/>
    <w:rsid w:val="00373DF9"/>
  </w:style>
  <w:style w:type="character" w:styleId="PlaceholderText">
    <w:name w:val="Placeholder Text"/>
    <w:basedOn w:val="DefaultParagraphFont"/>
    <w:uiPriority w:val="99"/>
    <w:semiHidden/>
    <w:rsid w:val="00373DF9"/>
    <w:rPr>
      <w:color w:val="808080"/>
    </w:rPr>
  </w:style>
  <w:style w:type="paragraph" w:customStyle="1" w:styleId="AE508FA3ACDC4A1B990D45316CB3745A">
    <w:name w:val="AE508FA3ACDC4A1B990D45316CB3745A"/>
    <w:rsid w:val="00373DF9"/>
  </w:style>
  <w:style w:type="paragraph" w:customStyle="1" w:styleId="F55C540CD38C4954AB23B78FDC23821B">
    <w:name w:val="F55C540CD38C4954AB23B78FDC23821B"/>
    <w:rsid w:val="00835C6F"/>
  </w:style>
  <w:style w:type="paragraph" w:customStyle="1" w:styleId="D797A682DE3F4BCFA5B8F3A3790CE5D3">
    <w:name w:val="D797A682DE3F4BCFA5B8F3A3790CE5D3"/>
    <w:rsid w:val="00835C6F"/>
  </w:style>
  <w:style w:type="paragraph" w:customStyle="1" w:styleId="67863ABDEB3F4BF4815D63D9896FA503">
    <w:name w:val="67863ABDEB3F4BF4815D63D9896FA503"/>
    <w:rsid w:val="00835C6F"/>
  </w:style>
  <w:style w:type="paragraph" w:customStyle="1" w:styleId="110D2FC0E78146DEA601994DE8185204">
    <w:name w:val="110D2FC0E78146DEA601994DE8185204"/>
    <w:rsid w:val="00835C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2022-02-28T04:41:00Z</dcterms:created>
  <dcterms:modified xsi:type="dcterms:W3CDTF">2022-03-28T05:50:00Z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